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4B4E0" w14:textId="77777777" w:rsidR="00EF6091" w:rsidRDefault="00EF6091">
      <w:pPr>
        <w:spacing w:after="0" w:line="240" w:lineRule="auto"/>
        <w:jc w:val="right"/>
        <w:rPr>
          <w:rFonts w:ascii="Arial" w:hAnsi="Arial" w:cs="Arial"/>
        </w:rPr>
      </w:pPr>
    </w:p>
    <w:p w14:paraId="729BEBD5" w14:textId="77777777" w:rsidR="00EF6091" w:rsidRDefault="00EF6091">
      <w:pPr>
        <w:spacing w:after="0" w:line="240" w:lineRule="auto"/>
        <w:jc w:val="right"/>
        <w:rPr>
          <w:rFonts w:ascii="Arial" w:hAnsi="Arial" w:cs="Arial"/>
        </w:rPr>
      </w:pPr>
    </w:p>
    <w:p w14:paraId="62B35153" w14:textId="77777777" w:rsidR="00EF6091" w:rsidRDefault="00730F80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..........................., dnia ...................... 2021 r.</w:t>
      </w:r>
    </w:p>
    <w:p w14:paraId="1443BC3D" w14:textId="77777777" w:rsidR="00EF6091" w:rsidRDefault="00730F80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  <w:vertAlign w:val="superscript"/>
        </w:rPr>
        <w:t xml:space="preserve">      miejsce                                  data sporządzenia</w:t>
      </w:r>
    </w:p>
    <w:p w14:paraId="059936E5" w14:textId="77777777" w:rsidR="00EF6091" w:rsidRDefault="00730F80">
      <w:pPr>
        <w:spacing w:before="60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>
        <w:rPr>
          <w:rFonts w:ascii="Arial" w:hAnsi="Arial" w:cs="Arial"/>
          <w:b/>
          <w:bCs/>
          <w:spacing w:val="60"/>
          <w:sz w:val="32"/>
        </w:rPr>
        <w:t>OŚWIADCZENIE</w:t>
      </w:r>
    </w:p>
    <w:p w14:paraId="61DBB4A6" w14:textId="77777777" w:rsidR="00EF6091" w:rsidRDefault="00730F80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dotyczy: kolejny przetarg ustny nieograniczony na sprzedaż nieruchomości</w:t>
      </w:r>
      <w:r>
        <w:rPr>
          <w:rFonts w:ascii="Arial" w:hAnsi="Arial"/>
        </w:rPr>
        <w:t xml:space="preserve"> gruntowej niezabudowanej, </w:t>
      </w:r>
      <w:r>
        <w:rPr>
          <w:rFonts w:ascii="Arial" w:hAnsi="Arial"/>
          <w:u w:val="single"/>
        </w:rPr>
        <w:t>przeznaczonej pod zabudowę gospodarczo-garażową zwartą</w:t>
      </w:r>
      <w:r>
        <w:rPr>
          <w:rFonts w:ascii="Arial" w:hAnsi="Arial" w:cs="Arial"/>
          <w:b/>
          <w:bCs/>
        </w:rPr>
        <w:t xml:space="preserve">, położonej w Ełku </w:t>
      </w:r>
      <w:r>
        <w:rPr>
          <w:rFonts w:ascii="Arial" w:hAnsi="Arial"/>
          <w:u w:val="single"/>
        </w:rPr>
        <w:t>przy u</w:t>
      </w:r>
      <w:r>
        <w:rPr>
          <w:rFonts w:ascii="Arial" w:hAnsi="Arial"/>
          <w:u w:val="single"/>
        </w:rPr>
        <w:t>l. Łukasiewicza</w:t>
      </w:r>
      <w:r>
        <w:rPr>
          <w:rFonts w:ascii="Arial" w:hAnsi="Arial" w:cs="Arial"/>
          <w:b/>
          <w:bCs/>
        </w:rPr>
        <w:t xml:space="preserve">, oznaczonej w operacie ewidencji gruntów nr: </w:t>
      </w:r>
      <w:r>
        <w:rPr>
          <w:rFonts w:ascii="Arial" w:hAnsi="Arial"/>
        </w:rPr>
        <w:t>2517/1 i 1325/67</w:t>
      </w:r>
      <w:r>
        <w:rPr>
          <w:rFonts w:ascii="Arial" w:hAnsi="Arial" w:cs="Arial"/>
          <w:b/>
          <w:bCs/>
        </w:rPr>
        <w:t xml:space="preserve"> o powierzchni 0,0016 ha</w:t>
      </w:r>
    </w:p>
    <w:p w14:paraId="44AE2CC1" w14:textId="77777777" w:rsidR="00EF6091" w:rsidRDefault="00EF6091">
      <w:pPr>
        <w:spacing w:line="360" w:lineRule="auto"/>
        <w:jc w:val="both"/>
        <w:rPr>
          <w:rFonts w:ascii="Arial" w:hAnsi="Arial" w:cs="Arial"/>
        </w:rPr>
      </w:pPr>
    </w:p>
    <w:p w14:paraId="68F7C9E4" w14:textId="77777777" w:rsidR="00EF6091" w:rsidRDefault="00730F8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Imię i nazwisko bądź nazwa uczestnika przetargu:</w:t>
      </w:r>
    </w:p>
    <w:p w14:paraId="0509319C" w14:textId="77777777" w:rsidR="00EF6091" w:rsidRDefault="00730F8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</w:t>
      </w:r>
      <w:r>
        <w:rPr>
          <w:rFonts w:ascii="Arial" w:hAnsi="Arial" w:cs="Arial"/>
        </w:rPr>
        <w:t>.....................................................</w:t>
      </w:r>
    </w:p>
    <w:p w14:paraId="4CC0D1DD" w14:textId="77777777" w:rsidR="00EF6091" w:rsidRDefault="00730F8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bądź siedziba uczestnika przetargu:</w:t>
      </w:r>
    </w:p>
    <w:p w14:paraId="1C3FDADD" w14:textId="77777777" w:rsidR="00EF6091" w:rsidRDefault="00730F8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8BC0003" w14:textId="77777777" w:rsidR="00EF6091" w:rsidRDefault="00730F8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F5967FA" w14:textId="77777777" w:rsidR="00EF6091" w:rsidRDefault="00730F8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PESEL bądź NIP oraz REGON uczestnika przetargu:</w:t>
      </w:r>
    </w:p>
    <w:p w14:paraId="63F6C972" w14:textId="77777777" w:rsidR="00EF6091" w:rsidRDefault="00730F8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</w:t>
      </w:r>
    </w:p>
    <w:p w14:paraId="0D9AFC46" w14:textId="77777777" w:rsidR="00EF6091" w:rsidRDefault="00730F80">
      <w:pPr>
        <w:spacing w:after="0" w:line="36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Oświadczam, że:</w:t>
      </w:r>
    </w:p>
    <w:p w14:paraId="0DCCC573" w14:textId="77777777" w:rsidR="00EF6091" w:rsidRDefault="00730F80">
      <w:pPr>
        <w:pStyle w:val="Akapitzlist"/>
        <w:numPr>
          <w:ilvl w:val="0"/>
          <w:numId w:val="1"/>
        </w:numPr>
        <w:spacing w:line="360" w:lineRule="auto"/>
        <w:ind w:left="360" w:firstLine="0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nie posiadam zaległości finansowych wobec Gminy Miasta Ełk,</w:t>
      </w:r>
    </w:p>
    <w:p w14:paraId="03BF9337" w14:textId="77777777" w:rsidR="00EF6091" w:rsidRDefault="00730F80">
      <w:pPr>
        <w:pStyle w:val="Akapitzlist"/>
        <w:numPr>
          <w:ilvl w:val="0"/>
          <w:numId w:val="1"/>
        </w:numPr>
        <w:spacing w:line="360" w:lineRule="auto"/>
        <w:ind w:left="360" w:firstLine="0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zapoznałem się z klauzulą informacyjną o przetwarzaniu danych </w:t>
      </w:r>
      <w:r>
        <w:rPr>
          <w:rFonts w:ascii="Arial" w:hAnsi="Arial" w:cs="Arial"/>
          <w:b/>
          <w:bCs/>
          <w:i/>
          <w:iCs/>
          <w:sz w:val="22"/>
          <w:szCs w:val="22"/>
        </w:rPr>
        <w:t>osobowych w Urzędzie Miasta Ełku.</w:t>
      </w:r>
    </w:p>
    <w:p w14:paraId="677F4E90" w14:textId="77777777" w:rsidR="00EF6091" w:rsidRDefault="00730F80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</w:t>
      </w:r>
    </w:p>
    <w:p w14:paraId="19F5E340" w14:textId="77777777" w:rsidR="00EF6091" w:rsidRDefault="00730F80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podpis uczestnika przetargu</w:t>
      </w:r>
      <w:bookmarkStart w:id="0" w:name="_Hlk30762614"/>
    </w:p>
    <w:p w14:paraId="091BC82C" w14:textId="77777777" w:rsidR="00EF6091" w:rsidRDefault="00EF6091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</w:p>
    <w:p w14:paraId="09DB0320" w14:textId="77777777" w:rsidR="00EF6091" w:rsidRDefault="00EF6091">
      <w:pPr>
        <w:spacing w:after="0" w:line="240" w:lineRule="auto"/>
        <w:rPr>
          <w:rFonts w:ascii="Arial" w:hAnsi="Arial" w:cs="Arial"/>
          <w:vertAlign w:val="superscript"/>
        </w:rPr>
      </w:pPr>
    </w:p>
    <w:p w14:paraId="32138C83" w14:textId="77777777" w:rsidR="00EF6091" w:rsidRDefault="00EF6091">
      <w:pPr>
        <w:spacing w:after="0" w:line="240" w:lineRule="auto"/>
        <w:rPr>
          <w:rFonts w:ascii="Arial" w:hAnsi="Arial" w:cs="Arial"/>
          <w:vertAlign w:val="superscript"/>
        </w:rPr>
      </w:pPr>
    </w:p>
    <w:p w14:paraId="330245AC" w14:textId="77777777" w:rsidR="00EF6091" w:rsidRDefault="00EF6091">
      <w:pPr>
        <w:spacing w:after="0" w:line="240" w:lineRule="auto"/>
        <w:rPr>
          <w:rFonts w:ascii="Arial" w:hAnsi="Arial" w:cs="Arial"/>
          <w:vertAlign w:val="superscript"/>
        </w:rPr>
      </w:pPr>
    </w:p>
    <w:p w14:paraId="7937A748" w14:textId="77777777" w:rsidR="00EF6091" w:rsidRDefault="00EF6091">
      <w:pPr>
        <w:pageBreakBefore/>
        <w:rPr>
          <w:rFonts w:ascii="Arial" w:hAnsi="Arial" w:cs="Arial"/>
          <w:vertAlign w:val="superscript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F6091" w14:paraId="1F80BA1D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96027" w14:textId="77777777" w:rsidR="00EF6091" w:rsidRDefault="00730F80">
            <w:pPr>
              <w:pStyle w:val="Standard"/>
              <w:spacing w:before="113" w:after="113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KLAUZULA INFORMACYJNA O PRZETWARZANIU DANYCH OSOBOWYCH</w:t>
            </w:r>
          </w:p>
          <w:p w14:paraId="538AA0B1" w14:textId="77777777" w:rsidR="00EF6091" w:rsidRDefault="00730F80">
            <w:pPr>
              <w:pStyle w:val="Textbody"/>
              <w:spacing w:after="57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związku z realizacją wymogów Rozporządzenia Parlamentu Europejs</w:t>
            </w:r>
            <w:r>
              <w:rPr>
                <w:rFonts w:ascii="Arial" w:hAnsi="Arial"/>
                <w:sz w:val="16"/>
                <w:szCs w:val="16"/>
              </w:rPr>
              <w:t>kiego i Rady (UE) 2016/679 z dnia 27 kwietnia 2016 r. w sprawie ochrony osób fizycznych w związku z przetwa</w:t>
            </w:r>
            <w:r>
              <w:rPr>
                <w:rFonts w:ascii="Arial" w:hAnsi="Arial"/>
                <w:sz w:val="16"/>
                <w:szCs w:val="16"/>
              </w:rPr>
              <w:softHyphen/>
              <w:t>rzaniem danych osobowych i w sprawie swobodnego przepływu takich danych oraz uchylenia dyrektywy 95/46/WE (ogólne rozporządzenie o ochronie danych „</w:t>
            </w:r>
            <w:r>
              <w:rPr>
                <w:rFonts w:ascii="Arial" w:hAnsi="Arial"/>
                <w:sz w:val="16"/>
                <w:szCs w:val="16"/>
              </w:rPr>
              <w:t>RODO”), informujemy o zasadach przetwarzania Pani / Pana danych osobowych oraz o przysługujących Pani / Panu prawach z tym związanych.</w:t>
            </w:r>
          </w:p>
          <w:p w14:paraId="08438F0E" w14:textId="77777777" w:rsidR="00EF6091" w:rsidRDefault="00730F8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Administratorem Pani / Pana danych osobowych przetwarzanych w Urzędzie Miasta Ełku jest Prezydent Miasta Ełku, ul. </w:t>
            </w:r>
            <w:r>
              <w:rPr>
                <w:rFonts w:ascii="Arial" w:hAnsi="Arial"/>
                <w:sz w:val="16"/>
                <w:szCs w:val="16"/>
              </w:rPr>
              <w:t>Piłsud</w:t>
            </w:r>
            <w:r>
              <w:rPr>
                <w:rFonts w:ascii="Arial" w:hAnsi="Arial"/>
                <w:sz w:val="16"/>
                <w:szCs w:val="16"/>
              </w:rPr>
              <w:softHyphen/>
              <w:t>skiego 4, 19-300 Ełk, zwany dalej w skrócie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stratorem.</w:t>
            </w:r>
          </w:p>
          <w:p w14:paraId="22D3BD04" w14:textId="77777777" w:rsidR="00EF6091" w:rsidRDefault="00730F8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Jeśli ma Pani/Pan pytania dotyczące sposobu i zakresu przetwarzania Pani / Pana danych osobowych w zakresie działania Urzę</w:t>
            </w:r>
            <w:r>
              <w:rPr>
                <w:rFonts w:ascii="Arial" w:hAnsi="Arial"/>
                <w:sz w:val="16"/>
                <w:szCs w:val="16"/>
              </w:rPr>
              <w:softHyphen/>
              <w:t>du Miasta Ełku, a także przysługujących Pani / Panu uprawnień, m</w:t>
            </w:r>
            <w:r>
              <w:rPr>
                <w:rFonts w:ascii="Arial" w:hAnsi="Arial"/>
                <w:sz w:val="16"/>
                <w:szCs w:val="16"/>
              </w:rPr>
              <w:t>oże się Pani / Pan skontaktować się z Inspektorem Ochrony Danych w Urzędzie Miasta Ełku za pomocą adresu e-mail: dpo@um.elk.pl</w:t>
            </w:r>
          </w:p>
          <w:p w14:paraId="30070D62" w14:textId="77777777" w:rsidR="00EF6091" w:rsidRDefault="00730F8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 przetwarza Pani / Pana dane osobowe na podstawie obowiązujących przepisów prawa, w szczególności z zakresu działani</w:t>
            </w:r>
            <w:r>
              <w:rPr>
                <w:rFonts w:ascii="Arial" w:hAnsi="Arial"/>
                <w:sz w:val="16"/>
                <w:szCs w:val="16"/>
              </w:rPr>
              <w:t>a i zadań ustawowych, o których mowa w art. 7 ust. 1 ustawy z dnia 8 marca 1990 r. o samorządzie gminnym, a także za</w:t>
            </w:r>
            <w:r>
              <w:rPr>
                <w:rFonts w:ascii="Arial" w:hAnsi="Arial"/>
                <w:sz w:val="16"/>
                <w:szCs w:val="16"/>
              </w:rPr>
              <w:softHyphen/>
              <w:t>wartych umów oraz na podstawie udzielonej zgody. Podanie danych osobowych jest warunkiem re</w:t>
            </w:r>
            <w:r>
              <w:rPr>
                <w:rFonts w:ascii="Arial" w:hAnsi="Arial"/>
                <w:sz w:val="16"/>
                <w:szCs w:val="16"/>
              </w:rPr>
              <w:softHyphen/>
              <w:t xml:space="preserve">alizacji usług świadczonych przez Urząd Miasta </w:t>
            </w:r>
            <w:r>
              <w:rPr>
                <w:rFonts w:ascii="Arial" w:hAnsi="Arial"/>
                <w:sz w:val="16"/>
                <w:szCs w:val="16"/>
              </w:rPr>
              <w:t>Ełku.</w:t>
            </w:r>
          </w:p>
          <w:p w14:paraId="199934A8" w14:textId="77777777" w:rsidR="00EF6091" w:rsidRDefault="00730F8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Pani / Pana dane osobowe przetwarzane są w celu:</w:t>
            </w:r>
          </w:p>
          <w:p w14:paraId="2585D285" w14:textId="77777777" w:rsidR="00EF6091" w:rsidRDefault="00730F80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wypełnienia obowiązków prawnych ciążących na Urzędzie Miasta Ełku;</w:t>
            </w:r>
          </w:p>
          <w:p w14:paraId="19EA08B8" w14:textId="77777777" w:rsidR="00EF6091" w:rsidRDefault="00730F80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realizacji umów zawartych z kontrahentami Gminy Miasta Ełku;</w:t>
            </w:r>
          </w:p>
          <w:p w14:paraId="425D2A80" w14:textId="77777777" w:rsidR="00EF6091" w:rsidRDefault="00730F80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pozostałych przypadkach Pani / Pana dane osobowe przetwarzane są wyłącz</w:t>
            </w:r>
            <w:r>
              <w:rPr>
                <w:rFonts w:ascii="Arial" w:hAnsi="Arial"/>
                <w:sz w:val="16"/>
                <w:szCs w:val="16"/>
              </w:rPr>
              <w:t>nie na podstawie wcześniej udzielonej zgody w zakresie i celu określonym w treści zgody.</w:t>
            </w:r>
          </w:p>
          <w:p w14:paraId="0B34380F" w14:textId="77777777" w:rsidR="00EF6091" w:rsidRDefault="00730F8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5. W związku z przetwarzaniem danych w celach o których mowa w punkcie 4 odbiorcami Pani / Pana danych osobowych mogą być:</w:t>
            </w:r>
          </w:p>
          <w:p w14:paraId="6D575CD5" w14:textId="77777777" w:rsidR="00EF6091" w:rsidRDefault="00730F80">
            <w:pPr>
              <w:pStyle w:val="Standard"/>
              <w:widowControl w:val="0"/>
              <w:numPr>
                <w:ilvl w:val="0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organy władzy publicznej oraz podmioty wykon</w:t>
            </w:r>
            <w:r>
              <w:rPr>
                <w:rFonts w:ascii="Arial" w:hAnsi="Arial"/>
                <w:sz w:val="16"/>
                <w:szCs w:val="16"/>
              </w:rPr>
              <w:t>ujące zadania publiczne lub działające na zlecenie organów władzy publicznej, w zakresie i w celach, które wynikają z przepisów powszechnie obowiązującego prawa;</w:t>
            </w:r>
          </w:p>
          <w:p w14:paraId="4B9138DC" w14:textId="77777777" w:rsidR="00EF6091" w:rsidRDefault="00730F80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inne podmioty, które na podstawie umów podpisanych z Gminą Miastem Ełk przetwarzają dane osobo</w:t>
            </w:r>
            <w:r>
              <w:rPr>
                <w:rFonts w:ascii="Arial" w:hAnsi="Arial"/>
                <w:sz w:val="16"/>
                <w:szCs w:val="16"/>
              </w:rPr>
              <w:t>we dla których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stratorem jest Prezydent Miasta Ełku.</w:t>
            </w:r>
          </w:p>
          <w:p w14:paraId="1D3F35E7" w14:textId="77777777" w:rsidR="00EF6091" w:rsidRDefault="00730F8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6. Pani / Pana dane osobowe będą przechowywane przez okres niezbędny do realizacji celów określonych w pkt 4, a po tym czasie przez okres oraz w zakresie wymaganym przez przepisy powszechnie obowi</w:t>
            </w:r>
            <w:r>
              <w:rPr>
                <w:rFonts w:ascii="Arial" w:hAnsi="Arial"/>
                <w:sz w:val="16"/>
                <w:szCs w:val="16"/>
              </w:rPr>
              <w:t>ązującego prawa, a w szczególności:</w:t>
            </w:r>
          </w:p>
          <w:p w14:paraId="1D039A90" w14:textId="77777777" w:rsidR="00EF6091" w:rsidRDefault="00730F80">
            <w:pPr>
              <w:pStyle w:val="Standard"/>
              <w:widowControl w:val="0"/>
              <w:numPr>
                <w:ilvl w:val="0"/>
                <w:numId w:val="5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ustawy z dnia 14 lipca 1983 r. o narodowym zasobie archiwalnym i archiwach,</w:t>
            </w:r>
          </w:p>
          <w:p w14:paraId="2E4D5045" w14:textId="77777777" w:rsidR="00EF6091" w:rsidRDefault="00730F80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rozporządzenia Prezesa Rady Ministrów z dnia 18 stycznia 2011 r. w sprawie instrukcji kancelaryjnej, jednolitych rzeczowych wykazów akt oraz ins</w:t>
            </w:r>
            <w:r>
              <w:rPr>
                <w:rFonts w:ascii="Arial" w:hAnsi="Arial"/>
                <w:sz w:val="16"/>
                <w:szCs w:val="16"/>
              </w:rPr>
              <w:t>trukcji w sprawie organizacji i zakresu działania archiwów zakładowych.</w:t>
            </w:r>
          </w:p>
          <w:p w14:paraId="670D2541" w14:textId="77777777" w:rsidR="00EF6091" w:rsidRDefault="00730F8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 W związku z przetwarzaniem Pani / Pana danych osobowych przysługują Pani / Panu następujące uprawnienia:</w:t>
            </w:r>
          </w:p>
          <w:p w14:paraId="7E5B25AC" w14:textId="77777777" w:rsidR="00EF6091" w:rsidRDefault="00730F80">
            <w:pPr>
              <w:pStyle w:val="Standard"/>
              <w:widowControl w:val="0"/>
              <w:numPr>
                <w:ilvl w:val="0"/>
                <w:numId w:val="6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dostępu do danych osobowych, w tym prawo do uzyskania kopii tych danyc</w:t>
            </w:r>
            <w:r>
              <w:rPr>
                <w:rFonts w:ascii="Arial" w:hAnsi="Arial"/>
                <w:sz w:val="16"/>
                <w:szCs w:val="16"/>
              </w:rPr>
              <w:t>h;</w:t>
            </w:r>
          </w:p>
          <w:p w14:paraId="09C12961" w14:textId="77777777" w:rsidR="00EF6091" w:rsidRDefault="00730F80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sprostowania (poprawiania) danych osobowych – w przypadku gdy dane są nieprawidłowe lub niekomplet</w:t>
            </w:r>
            <w:r>
              <w:rPr>
                <w:rFonts w:ascii="Arial" w:hAnsi="Arial"/>
                <w:sz w:val="16"/>
                <w:szCs w:val="16"/>
              </w:rPr>
              <w:softHyphen/>
              <w:t>ne;</w:t>
            </w:r>
          </w:p>
          <w:p w14:paraId="525D254F" w14:textId="77777777" w:rsidR="00EF6091" w:rsidRDefault="00730F80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usunięcia danych osobowych (tzw. prawo do bycia zapomnianym), w przypadku gdy:</w:t>
            </w:r>
          </w:p>
          <w:p w14:paraId="5A6D34F2" w14:textId="77777777" w:rsidR="00EF6091" w:rsidRDefault="00730F8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dane nie są już niezbędne do </w:t>
            </w:r>
            <w:r>
              <w:rPr>
                <w:rFonts w:ascii="Arial" w:hAnsi="Arial"/>
                <w:sz w:val="16"/>
                <w:szCs w:val="16"/>
              </w:rPr>
              <w:t>celów, dla których były zebrane lub w inny sposób przetwarzane,</w:t>
            </w:r>
          </w:p>
          <w:p w14:paraId="2A94FB50" w14:textId="77777777" w:rsidR="00EF6091" w:rsidRDefault="00730F8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dotyczą, wniosła sprzeciw wobec przetwarzania danych osobowych,</w:t>
            </w:r>
          </w:p>
          <w:p w14:paraId="3079E5E9" w14:textId="77777777" w:rsidR="00EF6091" w:rsidRDefault="00730F8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wycofała zgodę na przetwarzanie danych osobowych, która jest podstawą przetwarzani</w:t>
            </w:r>
            <w:r>
              <w:rPr>
                <w:rFonts w:ascii="Arial" w:hAnsi="Arial"/>
                <w:sz w:val="16"/>
                <w:szCs w:val="16"/>
              </w:rPr>
              <w:t>a da</w:t>
            </w:r>
            <w:r>
              <w:rPr>
                <w:rFonts w:ascii="Arial" w:hAnsi="Arial"/>
                <w:sz w:val="16"/>
                <w:szCs w:val="16"/>
              </w:rPr>
              <w:softHyphen/>
              <w:t>nych i nie ma innej podstawy prawnej przetwarzania danych,</w:t>
            </w:r>
          </w:p>
          <w:p w14:paraId="4F75D7D0" w14:textId="77777777" w:rsidR="00EF6091" w:rsidRDefault="00730F8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przetwarzane są niezgodnie z prawem,</w:t>
            </w:r>
          </w:p>
          <w:p w14:paraId="76E51AEE" w14:textId="77777777" w:rsidR="00EF6091" w:rsidRDefault="00730F8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muszą być usunięte w celu wywiązania się z obowiązku wynikającego z przepisów prawa;</w:t>
            </w:r>
          </w:p>
          <w:p w14:paraId="4E470A88" w14:textId="77777777" w:rsidR="00EF6091" w:rsidRDefault="00730F8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4) prawo do żądania ograniczenia przet</w:t>
            </w:r>
            <w:r>
              <w:rPr>
                <w:rFonts w:ascii="Arial" w:hAnsi="Arial"/>
                <w:sz w:val="16"/>
                <w:szCs w:val="16"/>
              </w:rPr>
              <w:t>warzania danych osobowych – w przypadku, gdy:</w:t>
            </w:r>
          </w:p>
          <w:p w14:paraId="166BD6CE" w14:textId="77777777" w:rsidR="00EF6091" w:rsidRDefault="00730F8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kwestionuje prawidłowość danych osobowych,</w:t>
            </w:r>
          </w:p>
          <w:p w14:paraId="421C56AE" w14:textId="77777777" w:rsidR="00EF6091" w:rsidRDefault="00730F8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danych jest niezgodne z prawem, a osoba, której dane dotyczą, sprzeciwia się usunięciu danych, żądając w zamian ich ograniczen</w:t>
            </w:r>
            <w:r>
              <w:rPr>
                <w:rFonts w:ascii="Arial" w:hAnsi="Arial"/>
                <w:sz w:val="16"/>
                <w:szCs w:val="16"/>
              </w:rPr>
              <w:t>ia,</w:t>
            </w:r>
          </w:p>
          <w:p w14:paraId="543633BE" w14:textId="77777777" w:rsidR="00EF6091" w:rsidRDefault="00730F8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 nie potrzebuje już danych dla swoich celów, ale osoba, której dane dotyczą, potrzebuje ich do ustalenia, obrony lub dochodzenia roszczeń,</w:t>
            </w:r>
          </w:p>
          <w:p w14:paraId="3E6BD465" w14:textId="77777777" w:rsidR="00EF6091" w:rsidRDefault="00730F8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dotyczą, wniosła sprzeciw wobec przetwarzania danych, do czasu ustalenia czy praw</w:t>
            </w:r>
            <w:r>
              <w:rPr>
                <w:rFonts w:ascii="Arial" w:hAnsi="Arial"/>
                <w:sz w:val="16"/>
                <w:szCs w:val="16"/>
              </w:rPr>
              <w:t>nie uzasadnione podstawy po stronie administratora są nadrzędne wobec podstawy sprzeciwu;</w:t>
            </w:r>
          </w:p>
          <w:p w14:paraId="49BFEE66" w14:textId="77777777" w:rsidR="00EF6091" w:rsidRDefault="00730F8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5) prawo do przenoszenia danych – w przypadku gdy łącznie spełnione są następujące przesłanki:</w:t>
            </w:r>
          </w:p>
          <w:p w14:paraId="63299260" w14:textId="77777777" w:rsidR="00EF6091" w:rsidRDefault="00730F8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danych odbywa się na podstawie umowy zawartej z oso</w:t>
            </w:r>
            <w:r>
              <w:rPr>
                <w:rFonts w:ascii="Arial" w:hAnsi="Arial"/>
                <w:sz w:val="16"/>
                <w:szCs w:val="16"/>
              </w:rPr>
              <w:t>bą, której dane dotyczą lub na podstawie zgody wyrażonej przez tą osobę,</w:t>
            </w:r>
          </w:p>
          <w:p w14:paraId="4CE1461D" w14:textId="77777777" w:rsidR="00EF6091" w:rsidRDefault="00730F8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6) prawo sprzeciwu wobec przetwarzania danych – w przypadku gdy łącznie spełnione są następujące przesłanki:</w:t>
            </w:r>
          </w:p>
          <w:p w14:paraId="794BAD2F" w14:textId="77777777" w:rsidR="00EF6091" w:rsidRDefault="00730F8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zaistnieją przyczyny związane z Pani / Pana szczególną sytuacją, w p</w:t>
            </w:r>
            <w:r>
              <w:rPr>
                <w:rFonts w:ascii="Arial" w:hAnsi="Arial"/>
                <w:sz w:val="16"/>
                <w:szCs w:val="16"/>
              </w:rPr>
              <w:t>rzypadku przetwarzania danych na podstawie za</w:t>
            </w:r>
            <w:r>
              <w:rPr>
                <w:rFonts w:ascii="Arial" w:hAnsi="Arial"/>
                <w:sz w:val="16"/>
                <w:szCs w:val="16"/>
              </w:rPr>
              <w:softHyphen/>
              <w:t>dania realizowanego w interesie publicznym lub w ra</w:t>
            </w:r>
            <w:r>
              <w:rPr>
                <w:rFonts w:ascii="Arial" w:hAnsi="Arial"/>
                <w:sz w:val="16"/>
                <w:szCs w:val="16"/>
              </w:rPr>
              <w:softHyphen/>
              <w:t>mach sprawowania władzy publicznej przez Administratora,</w:t>
            </w:r>
          </w:p>
          <w:p w14:paraId="673FDE6E" w14:textId="77777777" w:rsidR="00EF6091" w:rsidRDefault="00730F8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jest niezbędne do celów wynikających z prawnie uzasadnionych interesów realizowanych pr</w:t>
            </w:r>
            <w:r>
              <w:rPr>
                <w:rFonts w:ascii="Arial" w:hAnsi="Arial"/>
                <w:sz w:val="16"/>
                <w:szCs w:val="16"/>
              </w:rPr>
              <w:t>zez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stratora lub przez stronę trzecią, z wyjątkiem sytuacji, w których nadrzędny charakter wobec tych interesów mają interesy lub podstawowe prawa i wolności osoby, której dane dotyczą, wymagające ochrony danych osobowych, w szczególności gdy osoba,</w:t>
            </w:r>
            <w:r>
              <w:rPr>
                <w:rFonts w:ascii="Arial" w:hAnsi="Arial"/>
                <w:sz w:val="16"/>
                <w:szCs w:val="16"/>
              </w:rPr>
              <w:t xml:space="preserve"> której dane dotyczą jest dzieckiem.</w:t>
            </w:r>
          </w:p>
          <w:p w14:paraId="184513A1" w14:textId="77777777" w:rsidR="00EF6091" w:rsidRDefault="00730F8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 W przypadku gdy przetwarzanie danych osobowych odbywa się na podstawie zgody osoby na przetwarzanie danych osobowych (art. 6 ust. 1 lit a RODO), przysługuje Pani / Panu prawo do cofnięcia tej zgody w dowolnym momenci</w:t>
            </w:r>
            <w:r>
              <w:rPr>
                <w:rFonts w:ascii="Arial" w:hAnsi="Arial"/>
                <w:sz w:val="16"/>
                <w:szCs w:val="16"/>
              </w:rPr>
              <w:t>e. Cofnięcie to nie ma wpły</w:t>
            </w:r>
            <w:r>
              <w:rPr>
                <w:rFonts w:ascii="Arial" w:hAnsi="Arial"/>
                <w:sz w:val="16"/>
                <w:szCs w:val="16"/>
              </w:rPr>
              <w:softHyphen/>
              <w:t>wu na zgodność przetwarzania, którego dokonano na podstawie zgody przed jej cofnięciem, zgodnie z obowiązującym prawem.</w:t>
            </w:r>
          </w:p>
          <w:p w14:paraId="2D0ED005" w14:textId="77777777" w:rsidR="00EF6091" w:rsidRDefault="00730F8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9. W przypadku powzięcia informacji o niezgodnym z prawem przetwarzaniu w Urzędzie Miasta Ełku Pani / Pana d</w:t>
            </w:r>
            <w:r>
              <w:rPr>
                <w:rFonts w:ascii="Arial" w:hAnsi="Arial"/>
                <w:sz w:val="16"/>
                <w:szCs w:val="16"/>
              </w:rPr>
              <w:t>anych osobowych, przysługuje Pani / Panu prawo wniesienia skargi do organu nadzorczego właściwego w sprawach ochrony danych osobowych tj. Prezesa Urzędu Ochrony Danych Osobowych, adres: Stawki 2, 00-193 Warszawa.</w:t>
            </w:r>
          </w:p>
          <w:p w14:paraId="2C4F2310" w14:textId="77777777" w:rsidR="00EF6091" w:rsidRDefault="00730F8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 W sytuacji, gdy przetwarzanie danych os</w:t>
            </w:r>
            <w:r>
              <w:rPr>
                <w:rFonts w:ascii="Arial" w:hAnsi="Arial"/>
                <w:sz w:val="16"/>
                <w:szCs w:val="16"/>
              </w:rPr>
              <w:t>obowych odbywa się na podstawie zgody osoby, której dane dotyczą, podanie przez Pa</w:t>
            </w:r>
            <w:r>
              <w:rPr>
                <w:rFonts w:ascii="Arial" w:hAnsi="Arial"/>
                <w:sz w:val="16"/>
                <w:szCs w:val="16"/>
              </w:rPr>
              <w:softHyphen/>
              <w:t xml:space="preserve">nią / Pana danych osobowych Administratorowi ma charakter dobrowolny, jednakże konsekwencją niepodania danych jest brak możliwości świadczenia przez nas usługi, o którą się </w:t>
            </w:r>
            <w:r>
              <w:rPr>
                <w:rFonts w:ascii="Arial" w:hAnsi="Arial"/>
                <w:sz w:val="16"/>
                <w:szCs w:val="16"/>
              </w:rPr>
              <w:t>Państwo staracie.</w:t>
            </w:r>
          </w:p>
          <w:p w14:paraId="7300EF15" w14:textId="77777777" w:rsidR="00EF6091" w:rsidRDefault="00730F8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 Podanie przez Panią / Pana danych osobowych jest obowiązkowe, w sytuacji gdy przesłankę przetwarzania danych osobowych stanowi przepis prawa lub zawarta między stronami umowa.</w:t>
            </w:r>
          </w:p>
          <w:p w14:paraId="05E0E368" w14:textId="77777777" w:rsidR="00EF6091" w:rsidRDefault="00730F80">
            <w:pPr>
              <w:pStyle w:val="Standard"/>
              <w:widowControl w:val="0"/>
              <w:jc w:val="both"/>
              <w:rPr>
                <w:rFonts w:ascii="Arial" w:hAnsi="Arial" w:cs="Museo 300"/>
                <w:sz w:val="16"/>
                <w:szCs w:val="16"/>
              </w:rPr>
            </w:pPr>
            <w:r>
              <w:rPr>
                <w:rFonts w:ascii="Arial" w:hAnsi="Arial" w:cs="Museo 300"/>
                <w:sz w:val="16"/>
                <w:szCs w:val="16"/>
              </w:rPr>
              <w:t>12. Pani / Pana dane mogą być przetwarzane w sposób zautom</w:t>
            </w:r>
            <w:r>
              <w:rPr>
                <w:rFonts w:ascii="Arial" w:hAnsi="Arial" w:cs="Museo 300"/>
                <w:sz w:val="16"/>
                <w:szCs w:val="16"/>
              </w:rPr>
              <w:t>atyzowany i nie będą podlegały profilowaniu.</w:t>
            </w:r>
          </w:p>
        </w:tc>
      </w:tr>
      <w:bookmarkEnd w:id="0"/>
    </w:tbl>
    <w:p w14:paraId="2870C041" w14:textId="77777777" w:rsidR="00EF6091" w:rsidRDefault="00EF6091">
      <w:pPr>
        <w:spacing w:after="0" w:line="240" w:lineRule="auto"/>
        <w:rPr>
          <w:rFonts w:ascii="Arial" w:hAnsi="Arial" w:cs="Arial"/>
          <w:vertAlign w:val="superscript"/>
        </w:rPr>
      </w:pPr>
    </w:p>
    <w:sectPr w:rsidR="00EF6091">
      <w:headerReference w:type="first" r:id="rId7"/>
      <w:pgSz w:w="11906" w:h="16838"/>
      <w:pgMar w:top="1134" w:right="1134" w:bottom="709" w:left="1134" w:header="709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01033" w14:textId="77777777" w:rsidR="00730F80" w:rsidRDefault="00730F80">
      <w:pPr>
        <w:spacing w:after="0" w:line="240" w:lineRule="auto"/>
      </w:pPr>
      <w:r>
        <w:separator/>
      </w:r>
    </w:p>
  </w:endnote>
  <w:endnote w:type="continuationSeparator" w:id="0">
    <w:p w14:paraId="10C3CAD0" w14:textId="77777777" w:rsidR="00730F80" w:rsidRDefault="00730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useo 300">
    <w:charset w:val="00"/>
    <w:family w:val="moder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38F43" w14:textId="77777777" w:rsidR="00730F80" w:rsidRDefault="00730F8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05686C7" w14:textId="77777777" w:rsidR="00730F80" w:rsidRDefault="00730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E4967" w14:textId="77777777" w:rsidR="00174F20" w:rsidRDefault="00730F80">
    <w:pPr>
      <w:pStyle w:val="NormalnyWeb"/>
      <w:spacing w:before="240" w:after="0" w:line="360" w:lineRule="auto"/>
    </w:pPr>
    <w:r>
      <w:rPr>
        <w:rFonts w:ascii="Arial" w:hAnsi="Arial" w:cs="Arial"/>
        <w:b/>
        <w:bCs/>
        <w:sz w:val="22"/>
        <w:szCs w:val="22"/>
      </w:rPr>
      <w:t>PG-GN.6840.1.2.19.IP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14243"/>
    <w:multiLevelType w:val="multilevel"/>
    <w:tmpl w:val="89DC68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5801611"/>
    <w:multiLevelType w:val="multilevel"/>
    <w:tmpl w:val="75ACBB2A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496A3AB1"/>
    <w:multiLevelType w:val="multilevel"/>
    <w:tmpl w:val="B9B0269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5DFC43FC"/>
    <w:multiLevelType w:val="multilevel"/>
    <w:tmpl w:val="C0ECD09A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F6091"/>
    <w:rsid w:val="000716E1"/>
    <w:rsid w:val="00730F80"/>
    <w:rsid w:val="00EF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CDA36"/>
  <w15:docId w15:val="{03A38CF0-92D7-45E5-BD16-D156CE831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pl-PL"/>
    </w:rPr>
  </w:style>
  <w:style w:type="paragraph" w:styleId="Akapitzlist">
    <w:name w:val="List Paragraph"/>
    <w:basedOn w:val="Normalny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body">
    <w:name w:val="Text body"/>
    <w:basedOn w:val="Standard"/>
    <w:pPr>
      <w:jc w:val="both"/>
    </w:pPr>
    <w:rPr>
      <w:sz w:val="24"/>
    </w:r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pPr>
      <w:spacing w:before="100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../O&#347;wiadczenie%20-%20przetarg%20sprzeda&#380;.odt/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1147</Words>
  <Characters>6885</Characters>
  <Application>Microsoft Office Word</Application>
  <DocSecurity>0</DocSecurity>
  <Lines>57</Lines>
  <Paragraphs>16</Paragraphs>
  <ScaleCrop>false</ScaleCrop>
  <Company/>
  <LinksUpToDate>false</LinksUpToDate>
  <CharactersWithSpaces>8016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</dc:creator>
  <dc:description/>
  <cp:lastModifiedBy>Mariusz Tomasz MTD. Dobrzyń</cp:lastModifiedBy>
  <cp:revision>2</cp:revision>
  <dcterms:created xsi:type="dcterms:W3CDTF">2021-06-17T13:12:00Z</dcterms:created>
  <dcterms:modified xsi:type="dcterms:W3CDTF">2021-06-17T13:12:00Z</dcterms:modified>
</cp:coreProperties>
</file>