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BA770" w14:textId="77777777" w:rsidR="006343B3" w:rsidRDefault="008E4730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(dot. osób prawnych)</w:t>
      </w:r>
    </w:p>
    <w:p w14:paraId="66C3529F" w14:textId="77777777" w:rsidR="006343B3" w:rsidRDefault="006343B3">
      <w:pPr>
        <w:spacing w:after="0" w:line="240" w:lineRule="auto"/>
        <w:jc w:val="right"/>
        <w:rPr>
          <w:rFonts w:ascii="Arial" w:hAnsi="Arial" w:cs="Arial"/>
        </w:rPr>
      </w:pPr>
    </w:p>
    <w:p w14:paraId="6E457CEB" w14:textId="77777777" w:rsidR="006343B3" w:rsidRDefault="008E4730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............................... r.</w:t>
      </w:r>
    </w:p>
    <w:p w14:paraId="7AD6376F" w14:textId="77777777" w:rsidR="006343B3" w:rsidRDefault="008E4730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miejsce                                  data sporządzenia</w:t>
      </w:r>
    </w:p>
    <w:p w14:paraId="0719851B" w14:textId="77777777" w:rsidR="006343B3" w:rsidRDefault="008E4730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7913FFF2" w14:textId="77777777" w:rsidR="006343B3" w:rsidRDefault="008E4730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dotyczy: pierwszy przetarg ustny nieograniczony na sprzedaż nieruchomości gruntowej niezabudowanej, poł</w:t>
      </w:r>
      <w:r>
        <w:rPr>
          <w:rFonts w:ascii="Arial" w:hAnsi="Arial" w:cs="Arial"/>
          <w:b/>
          <w:bCs/>
        </w:rPr>
        <w:t xml:space="preserve">ożonej w Ełku </w:t>
      </w:r>
      <w:r>
        <w:rPr>
          <w:u w:val="single"/>
        </w:rPr>
        <w:t>przy ul. Zawiszy</w:t>
      </w:r>
      <w:r>
        <w:rPr>
          <w:rFonts w:ascii="Arial" w:hAnsi="Arial" w:cs="Arial"/>
          <w:b/>
          <w:bCs/>
        </w:rPr>
        <w:t>, oznaczonej w operacie ewi</w:t>
      </w:r>
      <w:r>
        <w:rPr>
          <w:rFonts w:ascii="Arial" w:hAnsi="Arial" w:cs="Arial"/>
          <w:b/>
          <w:bCs/>
        </w:rPr>
        <w:t xml:space="preserve">dencji gruntów nr </w:t>
      </w:r>
      <w:r>
        <w:rPr>
          <w:rFonts w:ascii="Arial" w:hAnsi="Arial" w:cs="Arial"/>
          <w:b/>
          <w:bCs/>
        </w:rPr>
        <w:t>….................</w:t>
      </w:r>
    </w:p>
    <w:p w14:paraId="0F4EEE63" w14:textId="77777777" w:rsidR="006343B3" w:rsidRDefault="006343B3">
      <w:pPr>
        <w:spacing w:line="360" w:lineRule="auto"/>
        <w:jc w:val="both"/>
        <w:rPr>
          <w:rFonts w:ascii="Arial" w:hAnsi="Arial" w:cs="Arial"/>
        </w:rPr>
      </w:pPr>
    </w:p>
    <w:p w14:paraId="621C0F06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Uczestnik – nazwa firmy:</w:t>
      </w:r>
    </w:p>
    <w:p w14:paraId="697948D2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CEB92DA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Siedziba uczestnika przetargu:</w:t>
      </w:r>
    </w:p>
    <w:p w14:paraId="246DAAFC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E454DB5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3C2C928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NIP, REGON, KRS:</w:t>
      </w:r>
    </w:p>
    <w:p w14:paraId="42ABEA68" w14:textId="77777777" w:rsidR="006343B3" w:rsidRDefault="008E473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</w:t>
      </w:r>
    </w:p>
    <w:p w14:paraId="584C80AE" w14:textId="77777777" w:rsidR="006343B3" w:rsidRDefault="008E4730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09F17871" w14:textId="77777777" w:rsidR="006343B3" w:rsidRDefault="008E4730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0FA649BE" w14:textId="77777777" w:rsidR="006343B3" w:rsidRDefault="008E4730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Ełku,</w:t>
      </w:r>
    </w:p>
    <w:p w14:paraId="7967A475" w14:textId="77777777" w:rsidR="006343B3" w:rsidRDefault="008E4730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ze stanem technicznym przedmiotu przetargu i nie wnoszę z tytułu stanu technicznego oraz ewentualnych wad ukrytych przedmiotu przetargu żadnych zastrzeżeń ani roszczeń,</w:t>
      </w:r>
    </w:p>
    <w:p w14:paraId="181D23AD" w14:textId="77777777" w:rsidR="006343B3" w:rsidRDefault="008E4730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oświadczam, że działam osobiście/jako pełnomocnik* reprezentujący ….....</w:t>
      </w:r>
      <w:r>
        <w:rPr>
          <w:rFonts w:ascii="Arial" w:hAnsi="Arial" w:cs="Arial"/>
          <w:b/>
          <w:bCs/>
          <w:i/>
          <w:iCs/>
          <w:sz w:val="22"/>
          <w:szCs w:val="22"/>
        </w:rPr>
        <w:t>...........</w:t>
      </w:r>
    </w:p>
    <w:p w14:paraId="30EE7166" w14:textId="77777777" w:rsidR="006343B3" w:rsidRDefault="008E4730">
      <w:pPr>
        <w:pStyle w:val="Akapitzlist"/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…...................................................................................................................................................</w:t>
      </w:r>
    </w:p>
    <w:p w14:paraId="46812FD2" w14:textId="77777777" w:rsidR="006343B3" w:rsidRDefault="008E4730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14:paraId="651455FE" w14:textId="77777777" w:rsidR="006343B3" w:rsidRDefault="008E4730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5833CEC8" w14:textId="77777777" w:rsidR="006343B3" w:rsidRDefault="006343B3">
      <w:pPr>
        <w:spacing w:after="0" w:line="240" w:lineRule="auto"/>
        <w:jc w:val="center"/>
        <w:rPr>
          <w:rFonts w:ascii="Arial" w:hAnsi="Arial" w:cs="Arial"/>
          <w:vertAlign w:val="superscript"/>
        </w:rPr>
      </w:pPr>
    </w:p>
    <w:p w14:paraId="5690C2DE" w14:textId="77777777" w:rsidR="006343B3" w:rsidRDefault="008E4730">
      <w:pPr>
        <w:spacing w:after="0" w:line="240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* niepotrzebne skreślić</w:t>
      </w:r>
    </w:p>
    <w:p w14:paraId="0A90B44A" w14:textId="77777777" w:rsidR="00000000" w:rsidRDefault="008E4730">
      <w:pPr>
        <w:spacing w:after="0"/>
        <w:rPr>
          <w:vanish/>
        </w:rPr>
      </w:pPr>
      <w: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343B3" w14:paraId="104FD94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1351A" w14:textId="77777777" w:rsidR="006343B3" w:rsidRDefault="008E4730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683F0574" w14:textId="77777777" w:rsidR="006343B3" w:rsidRDefault="008E4730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związku z realizacją wymogów Rozporządzenia Parlamentu Europejskiego i Rady (UE) 2016/679 z dnia 27 kwietnia 2016 r. w sprawie ochrony osób fizycznych w związku z </w:t>
            </w:r>
            <w:r>
              <w:rPr>
                <w:rFonts w:ascii="Arial" w:hAnsi="Arial"/>
                <w:sz w:val="16"/>
                <w:szCs w:val="16"/>
              </w:rPr>
              <w:t>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</w:t>
            </w:r>
            <w:r>
              <w:rPr>
                <w:rFonts w:ascii="Arial" w:hAnsi="Arial"/>
                <w:sz w:val="16"/>
                <w:szCs w:val="16"/>
              </w:rPr>
              <w:t>i / Panu prawach z tym związanych.</w:t>
            </w:r>
          </w:p>
          <w:p w14:paraId="54C11944" w14:textId="77777777" w:rsidR="006343B3" w:rsidRDefault="008E473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0EF335A6" w14:textId="77777777" w:rsidR="006343B3" w:rsidRDefault="008E473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</w:t>
            </w:r>
            <w:r>
              <w:rPr>
                <w:rFonts w:ascii="Arial" w:hAnsi="Arial"/>
                <w:sz w:val="16"/>
                <w:szCs w:val="16"/>
              </w:rPr>
              <w:t>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</w:t>
            </w:r>
            <w:r>
              <w:rPr>
                <w:rFonts w:ascii="Arial" w:hAnsi="Arial"/>
                <w:sz w:val="16"/>
                <w:szCs w:val="16"/>
              </w:rPr>
              <w:t>-mail: dpo@um.elk.pl</w:t>
            </w:r>
          </w:p>
          <w:p w14:paraId="235DE305" w14:textId="77777777" w:rsidR="006343B3" w:rsidRDefault="008E473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Administrator przetwarza Pani / Pana dane osobowe na podstawie obowiązujących przepisów prawa, w szczególności z zakresu działania i zadań ustawowych, o których mowa w art. 7 ust. 1 ustawy z dnia 8 marca 1990 r. o samorządzie gminnym, </w:t>
            </w:r>
            <w:r>
              <w:rPr>
                <w:rFonts w:ascii="Arial" w:hAnsi="Arial"/>
                <w:sz w:val="16"/>
                <w:szCs w:val="16"/>
              </w:rPr>
              <w:t>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63DAF5C1" w14:textId="77777777" w:rsidR="006343B3" w:rsidRDefault="008E4730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6212DD21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</w:t>
            </w:r>
            <w:r>
              <w:rPr>
                <w:rFonts w:ascii="Arial" w:hAnsi="Arial"/>
                <w:sz w:val="16"/>
                <w:szCs w:val="16"/>
              </w:rPr>
              <w:t>ie Miasta Ełku;</w:t>
            </w:r>
          </w:p>
          <w:p w14:paraId="08BA2A09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68EB5616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27527A63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</w:t>
            </w:r>
            <w:r>
              <w:rPr>
                <w:rFonts w:ascii="Arial" w:hAnsi="Arial"/>
                <w:sz w:val="16"/>
                <w:szCs w:val="16"/>
              </w:rPr>
              <w:t>zetwarzaniem danych w celach o których mowa w punkcie 4 odbiorcami Pani / Pana danych osobowych mogą być:</w:t>
            </w:r>
          </w:p>
          <w:p w14:paraId="222DED20" w14:textId="77777777" w:rsidR="006343B3" w:rsidRDefault="008E4730">
            <w:pPr>
              <w:pStyle w:val="Standard"/>
              <w:widowControl w:val="0"/>
              <w:numPr>
                <w:ilvl w:val="0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</w:t>
            </w:r>
            <w:r>
              <w:rPr>
                <w:rFonts w:ascii="Arial" w:hAnsi="Arial"/>
                <w:sz w:val="16"/>
                <w:szCs w:val="16"/>
              </w:rPr>
              <w:t xml:space="preserve"> wynikają z przepisów powszechnie obowiązującego prawa;</w:t>
            </w:r>
          </w:p>
          <w:p w14:paraId="56EEB133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1E10E3CC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6. Pani / Pana dane osobowe będą </w:t>
            </w:r>
            <w:r>
              <w:rPr>
                <w:rFonts w:ascii="Arial" w:hAnsi="Arial"/>
                <w:sz w:val="16"/>
                <w:szCs w:val="16"/>
              </w:rPr>
              <w:t>przechowywane przez okres niezbędny do realizacji celów określonych w pkt 4, a po tym czasie przez okres oraz w zakresie wymaganym przez przepisy powszechnie obowiązującego prawa, a w szczególności:</w:t>
            </w:r>
          </w:p>
          <w:p w14:paraId="08FFBCAA" w14:textId="77777777" w:rsidR="006343B3" w:rsidRDefault="008E4730">
            <w:pPr>
              <w:pStyle w:val="Standard"/>
              <w:widowControl w:val="0"/>
              <w:numPr>
                <w:ilvl w:val="0"/>
                <w:numId w:val="5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</w:t>
            </w:r>
            <w:r>
              <w:rPr>
                <w:rFonts w:ascii="Arial" w:hAnsi="Arial"/>
                <w:sz w:val="16"/>
                <w:szCs w:val="16"/>
              </w:rPr>
              <w:t>alnym i archiwach,</w:t>
            </w:r>
          </w:p>
          <w:p w14:paraId="55F57809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50AC68A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</w:t>
            </w:r>
            <w:r>
              <w:rPr>
                <w:rFonts w:ascii="Arial" w:hAnsi="Arial"/>
                <w:sz w:val="16"/>
                <w:szCs w:val="16"/>
              </w:rPr>
              <w:t>arzaniem Pani / Pana danych osobowych przysługują Pani / Panu następujące uprawnienia:</w:t>
            </w:r>
          </w:p>
          <w:p w14:paraId="496F6ABB" w14:textId="77777777" w:rsidR="006343B3" w:rsidRDefault="008E4730">
            <w:pPr>
              <w:pStyle w:val="Standard"/>
              <w:widowControl w:val="0"/>
              <w:numPr>
                <w:ilvl w:val="0"/>
                <w:numId w:val="6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525E7687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prawo do żądania sprostowania (poprawiania) danych osobowych – w przypadku gdy dane są </w:t>
            </w:r>
            <w:r>
              <w:rPr>
                <w:rFonts w:ascii="Arial" w:hAnsi="Arial"/>
                <w:sz w:val="16"/>
                <w:szCs w:val="16"/>
              </w:rPr>
              <w:t>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0CF5F6C8" w14:textId="77777777" w:rsidR="006343B3" w:rsidRDefault="008E4730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5309130C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1E2C9CA3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</w:t>
            </w:r>
            <w:r>
              <w:rPr>
                <w:rFonts w:ascii="Arial" w:hAnsi="Arial"/>
                <w:sz w:val="16"/>
                <w:szCs w:val="16"/>
              </w:rPr>
              <w:t>a sprzeciw wobec przetwarzania danych osobowych,</w:t>
            </w:r>
          </w:p>
          <w:p w14:paraId="3081D48F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7FC44664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</w:t>
            </w:r>
            <w:r>
              <w:rPr>
                <w:rFonts w:ascii="Arial" w:hAnsi="Arial"/>
                <w:sz w:val="16"/>
                <w:szCs w:val="16"/>
              </w:rPr>
              <w:t>odnie z prawem,</w:t>
            </w:r>
          </w:p>
          <w:p w14:paraId="27CD5F5E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0CD06880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 – w przypadku, gdy:</w:t>
            </w:r>
          </w:p>
          <w:p w14:paraId="3245B7B0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 kwestionuje prawidłowość </w:t>
            </w:r>
            <w:r>
              <w:rPr>
                <w:rFonts w:ascii="Arial" w:hAnsi="Arial"/>
                <w:sz w:val="16"/>
                <w:szCs w:val="16"/>
              </w:rPr>
              <w:t>danych osobowych,</w:t>
            </w:r>
          </w:p>
          <w:p w14:paraId="37A4B5D4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44E04627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</w:t>
            </w:r>
            <w:r>
              <w:rPr>
                <w:rFonts w:ascii="Arial" w:hAnsi="Arial"/>
                <w:sz w:val="16"/>
                <w:szCs w:val="16"/>
              </w:rPr>
              <w:t>zebuje ich do ustalenia, obrony lub dochodzenia roszczeń,</w:t>
            </w:r>
          </w:p>
          <w:p w14:paraId="6AF03296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1BD19E54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</w:t>
            </w:r>
            <w:r>
              <w:rPr>
                <w:rFonts w:ascii="Arial" w:hAnsi="Arial"/>
                <w:sz w:val="16"/>
                <w:szCs w:val="16"/>
              </w:rPr>
              <w:t xml:space="preserve"> prawo do przenoszenia danych – w przypadku gdy łącznie spełnione są następujące przesłanki:</w:t>
            </w:r>
          </w:p>
          <w:p w14:paraId="53B3BD7A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3178DDAB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</w:t>
            </w:r>
            <w:r>
              <w:rPr>
                <w:rFonts w:ascii="Arial" w:hAnsi="Arial"/>
                <w:sz w:val="16"/>
                <w:szCs w:val="16"/>
              </w:rPr>
              <w:t>wobec przetwarzania danych – w przypadku gdy łącznie spełnione są następujące przesłanki:</w:t>
            </w:r>
          </w:p>
          <w:p w14:paraId="04DCB5A0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</w:r>
            <w:r>
              <w:rPr>
                <w:rFonts w:ascii="Arial" w:hAnsi="Arial"/>
                <w:sz w:val="16"/>
                <w:szCs w:val="16"/>
              </w:rPr>
              <w:t>mach sprawowania władzy publicznej przez Administratora,</w:t>
            </w:r>
          </w:p>
          <w:p w14:paraId="22308010" w14:textId="77777777" w:rsidR="006343B3" w:rsidRDefault="008E4730">
            <w:pPr>
              <w:pStyle w:val="Standard"/>
              <w:widowControl w:val="0"/>
              <w:numPr>
                <w:ilvl w:val="1"/>
                <w:numId w:val="7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stratora lub przez stronę trzecią, z wyjątkiem sytuacji, w których nadrzędny charakter </w:t>
            </w:r>
            <w:r>
              <w:rPr>
                <w:rFonts w:ascii="Arial" w:hAnsi="Arial"/>
                <w:sz w:val="16"/>
                <w:szCs w:val="16"/>
              </w:rPr>
              <w:t>wobec tych interesów mają interesy lub podstawowe prawa i wolności osoby, której dane dotyczą, wymagające ochrony danych osobowych, w szczególności gdy osoba, której dane dotyczą jest dzieckiem.</w:t>
            </w:r>
          </w:p>
          <w:p w14:paraId="39AD9D7C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W przypadku gdy przetwarzanie danych osobowych odbywa się </w:t>
            </w:r>
            <w:r>
              <w:rPr>
                <w:rFonts w:ascii="Arial" w:hAnsi="Arial"/>
                <w:sz w:val="16"/>
                <w:szCs w:val="16"/>
              </w:rPr>
              <w:t>na podstawie zgody osoby na przetwarzanie danych osobowych (art. 6 ust. 1 lit a RODO), przysługuje Pani / Panu prawo do cofnięcia tej zgody 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</w:t>
            </w:r>
            <w:r>
              <w:rPr>
                <w:rFonts w:ascii="Arial" w:hAnsi="Arial"/>
                <w:sz w:val="16"/>
                <w:szCs w:val="16"/>
              </w:rPr>
              <w:t>d jej cofnięciem, zgodnie z obowiązującym prawem.</w:t>
            </w:r>
          </w:p>
          <w:p w14:paraId="547F7650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9. W przypadku powzięcia informacji o niezgodnym z prawem przetwarzaniu w Urzędzie Miasta Ełku Pani / Pana danych osobowych, przysługuje Pani / Panu prawo wniesienia skargi do organu nadzorczego właściwego </w:t>
            </w:r>
            <w:r>
              <w:rPr>
                <w:rFonts w:ascii="Arial" w:hAnsi="Arial"/>
                <w:sz w:val="16"/>
                <w:szCs w:val="16"/>
              </w:rPr>
              <w:t>w sprawach ochrony danych osobowych tj. Prezesa Urzędu Ochrony Danych Osobowych, adres: Stawki 2, 00-193 Warszawa.</w:t>
            </w:r>
          </w:p>
          <w:p w14:paraId="38EAB3DA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</w:t>
            </w:r>
            <w:r>
              <w:rPr>
                <w:rFonts w:ascii="Arial" w:hAnsi="Arial"/>
                <w:sz w:val="16"/>
                <w:szCs w:val="16"/>
              </w:rPr>
              <w:t>ch osobowych Administratorowi ma charakter dobrowolny, jednakże konsekwencją niepodania danych jest brak możliwości świadczenia przez nas usługi, o którą się Państwo staracie.</w:t>
            </w:r>
          </w:p>
          <w:p w14:paraId="1F029567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11. Podanie przez Panią / Pana danych osobowych jest obowiązkowe, w </w:t>
            </w:r>
            <w:r>
              <w:rPr>
                <w:rFonts w:ascii="Arial" w:hAnsi="Arial"/>
                <w:sz w:val="16"/>
                <w:szCs w:val="16"/>
              </w:rPr>
              <w:t>sytuacji gdy przesłankę przetwarzania danych osobowych stanowi przepis prawa lub zawarta między stronami umowa.</w:t>
            </w:r>
          </w:p>
          <w:p w14:paraId="412A56C7" w14:textId="77777777" w:rsidR="006343B3" w:rsidRDefault="008E4730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zautomatyzowany i nie będą podlegały profilowaniu.</w:t>
            </w:r>
          </w:p>
        </w:tc>
      </w:tr>
    </w:tbl>
    <w:p w14:paraId="624F291F" w14:textId="77777777" w:rsidR="006343B3" w:rsidRDefault="008E4730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............................</w:t>
      </w:r>
    </w:p>
    <w:p w14:paraId="11E96A2C" w14:textId="77777777" w:rsidR="006343B3" w:rsidRDefault="008E4730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</w:p>
    <w:bookmarkEnd w:id="0"/>
    <w:p w14:paraId="429AE0A4" w14:textId="77777777" w:rsidR="006343B3" w:rsidRDefault="006343B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sectPr w:rsidR="006343B3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95144" w14:textId="77777777" w:rsidR="008E4730" w:rsidRDefault="008E4730">
      <w:pPr>
        <w:spacing w:after="0" w:line="240" w:lineRule="auto"/>
      </w:pPr>
      <w:r>
        <w:separator/>
      </w:r>
    </w:p>
  </w:endnote>
  <w:endnote w:type="continuationSeparator" w:id="0">
    <w:p w14:paraId="14D1E973" w14:textId="77777777" w:rsidR="008E4730" w:rsidRDefault="008E4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8E404" w14:textId="77777777" w:rsidR="008E4730" w:rsidRDefault="008E47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40DCF6" w14:textId="77777777" w:rsidR="008E4730" w:rsidRDefault="008E4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13100" w14:textId="77777777" w:rsidR="009226F7" w:rsidRDefault="008E4730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PG-GN.6840.1.10.2020.IP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1739"/>
    <w:multiLevelType w:val="multilevel"/>
    <w:tmpl w:val="51DA96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4546E0"/>
    <w:multiLevelType w:val="multilevel"/>
    <w:tmpl w:val="9B12703E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382706D"/>
    <w:multiLevelType w:val="multilevel"/>
    <w:tmpl w:val="C8FE2C16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05631A7"/>
    <w:multiLevelType w:val="multilevel"/>
    <w:tmpl w:val="22ACA1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343B3"/>
    <w:rsid w:val="006343B3"/>
    <w:rsid w:val="00680DDA"/>
    <w:rsid w:val="008E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AE24C"/>
  <w15:docId w15:val="{A4EA4E28-9E19-4FA4-A85E-46242759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1206</Words>
  <Characters>7236</Characters>
  <Application>Microsoft Office Word</Application>
  <DocSecurity>0</DocSecurity>
  <Lines>60</Lines>
  <Paragraphs>16</Paragraphs>
  <ScaleCrop>false</ScaleCrop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dc:description/>
  <cp:lastModifiedBy>Mariusz Tomasz MTD. Dobrzyń</cp:lastModifiedBy>
  <cp:revision>2</cp:revision>
  <dcterms:created xsi:type="dcterms:W3CDTF">2021-11-18T10:35:00Z</dcterms:created>
  <dcterms:modified xsi:type="dcterms:W3CDTF">2021-11-18T10:35:00Z</dcterms:modified>
</cp:coreProperties>
</file>